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21D5B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036CD007" w14:textId="77777777" w:rsidR="00D947D8" w:rsidRDefault="00D947D8" w:rsidP="1FB29386">
      <w:pPr>
        <w:pStyle w:val="Zkladntext"/>
        <w:spacing w:before="4"/>
      </w:pPr>
    </w:p>
    <w:p w14:paraId="00755738" w14:textId="26EE7FC2" w:rsidR="00F27727" w:rsidRPr="00F13F5A" w:rsidRDefault="00F27727" w:rsidP="00F27727">
      <w:pPr>
        <w:pStyle w:val="Default"/>
        <w:rPr>
          <w:rFonts w:ascii="Calibri" w:hAnsi="Calibri" w:cs="Calibri"/>
        </w:rPr>
      </w:pPr>
      <w:r>
        <w:t>ES-</w:t>
      </w:r>
      <w:r w:rsidR="000151E2">
        <w:t>21</w:t>
      </w:r>
      <w:r w:rsidR="000D586F">
        <w:t>4</w:t>
      </w:r>
      <w:r w:rsidR="00E02B64">
        <w:t>3</w:t>
      </w:r>
      <w:r w:rsidR="533538FF" w:rsidRPr="1FB29386">
        <w:t xml:space="preserve"> je</w:t>
      </w:r>
      <w:r w:rsidR="00B71CD9">
        <w:t xml:space="preserve"> </w:t>
      </w:r>
      <w:proofErr w:type="spellStart"/>
      <w:r w:rsidR="00E02B64">
        <w:t>preakcelerovaná</w:t>
      </w:r>
      <w:proofErr w:type="spellEnd"/>
      <w:r w:rsidR="00E02B64">
        <w:t xml:space="preserve"> </w:t>
      </w:r>
      <w:proofErr w:type="spellStart"/>
      <w:r w:rsidR="00E02B64">
        <w:t>tixotropická</w:t>
      </w:r>
      <w:proofErr w:type="spellEnd"/>
      <w:r w:rsidR="00E02B64">
        <w:t xml:space="preserve"> </w:t>
      </w:r>
      <w:proofErr w:type="spellStart"/>
      <w:r w:rsidR="00E02B64">
        <w:t>ortho</w:t>
      </w:r>
      <w:proofErr w:type="spellEnd"/>
      <w:r w:rsidR="00E02B64">
        <w:t>-DCPD</w:t>
      </w:r>
      <w:r>
        <w:t>,</w:t>
      </w:r>
      <w:r w:rsidR="00497845">
        <w:t xml:space="preserve"> nenasycená polyesterová prysky</w:t>
      </w:r>
      <w:r w:rsidR="00497845">
        <w:rPr>
          <w:rFonts w:ascii="Calibri" w:hAnsi="Calibri" w:cs="Calibri"/>
        </w:rPr>
        <w:t>řice</w:t>
      </w:r>
      <w:r w:rsidR="001528A6">
        <w:rPr>
          <w:rFonts w:cs="Calibri"/>
        </w:rPr>
        <w:t>.</w:t>
      </w:r>
      <w:r w:rsidR="000D586F">
        <w:rPr>
          <w:rFonts w:cs="Calibri"/>
        </w:rPr>
        <w:t xml:space="preserve"> </w:t>
      </w:r>
      <w:r w:rsidR="00E02B64">
        <w:rPr>
          <w:rFonts w:cs="Calibri"/>
        </w:rPr>
        <w:t>Má nízký styrenový obsah v porovnání s konven</w:t>
      </w:r>
      <w:r w:rsidR="00E02B64">
        <w:rPr>
          <w:rFonts w:ascii="Calibri" w:hAnsi="Calibri" w:cs="Calibri"/>
        </w:rPr>
        <w:t>čními pryskyřicemi</w:t>
      </w:r>
      <w:r w:rsidR="00F13F5A">
        <w:rPr>
          <w:rFonts w:ascii="Calibri" w:hAnsi="Calibri" w:cs="Calibri"/>
        </w:rPr>
        <w:t>. Díky nízké deformaci a tixotrop</w:t>
      </w:r>
      <w:r w:rsidR="00C40AE0">
        <w:rPr>
          <w:rFonts w:ascii="Calibri" w:hAnsi="Calibri" w:cs="Calibri"/>
        </w:rPr>
        <w:t xml:space="preserve">ii při nanášení na vertikální povrchy nedochází </w:t>
      </w:r>
      <w:r w:rsidR="00FC3662">
        <w:rPr>
          <w:rFonts w:ascii="Calibri" w:hAnsi="Calibri" w:cs="Calibri"/>
        </w:rPr>
        <w:t xml:space="preserve">ke kapání a stékání a výsledkem je homogenní produkt. </w:t>
      </w:r>
      <w:r w:rsidR="00497845">
        <w:rPr>
          <w:rFonts w:ascii="Calibri" w:hAnsi="Calibri" w:cs="Calibri"/>
        </w:rPr>
        <w:t xml:space="preserve">Je používaná jako všeobecný produkt v automobilovém průmyslu, </w:t>
      </w:r>
      <w:r w:rsidR="00080B69">
        <w:rPr>
          <w:rFonts w:ascii="Calibri" w:hAnsi="Calibri" w:cs="Calibri"/>
        </w:rPr>
        <w:t>výrobě traktorových a jiných kabin, také je optimalizovaná pro námořní aplikace, jako jachty, lodě a katamarány.</w:t>
      </w:r>
    </w:p>
    <w:p w14:paraId="309FA372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15073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74E247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0BDB09D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0C73905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C2DD30" w14:textId="77777777" w:rsidR="001B629B" w:rsidRPr="006109C2" w:rsidRDefault="001B629B" w:rsidP="00681804">
            <w:pPr>
              <w:pStyle w:val="TableParagraph"/>
              <w:spacing w:beforeAutospacing="1"/>
              <w:ind w:left="0"/>
              <w:rPr>
                <w:spacing w:val="-5"/>
                <w:sz w:val="20"/>
                <w:szCs w:val="20"/>
              </w:rPr>
            </w:pPr>
            <w:proofErr w:type="spellStart"/>
            <w:r w:rsidRPr="006109C2">
              <w:rPr>
                <w:spacing w:val="-5"/>
                <w:sz w:val="20"/>
                <w:szCs w:val="20"/>
              </w:rPr>
              <w:t>Ruční</w:t>
            </w:r>
            <w:proofErr w:type="spellEnd"/>
            <w:r w:rsidRPr="006109C2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spacing w:val="-5"/>
                <w:sz w:val="20"/>
                <w:szCs w:val="20"/>
              </w:rPr>
              <w:t>nanešení</w:t>
            </w:r>
            <w:proofErr w:type="spellEnd"/>
          </w:p>
          <w:p w14:paraId="00AC5F38" w14:textId="413D04BB" w:rsidR="00D947D8" w:rsidRPr="00781E74" w:rsidRDefault="00530CB4" w:rsidP="005923BD">
            <w:pPr>
              <w:pStyle w:val="TableParagraph"/>
              <w:spacing w:beforeAutospacing="1"/>
              <w:ind w:left="4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Spray up</w:t>
            </w:r>
          </w:p>
        </w:tc>
        <w:tc>
          <w:tcPr>
            <w:tcW w:w="4162" w:type="dxa"/>
            <w:vAlign w:val="center"/>
          </w:tcPr>
          <w:p w14:paraId="6FCDA695" w14:textId="77777777" w:rsidR="005F3414" w:rsidRPr="006109C2" w:rsidRDefault="283B3D6A" w:rsidP="00681804">
            <w:pPr>
              <w:pStyle w:val="TableParagraph"/>
              <w:spacing w:line="278" w:lineRule="auto"/>
              <w:ind w:left="132" w:hanging="132"/>
              <w:rPr>
                <w:sz w:val="20"/>
                <w:szCs w:val="20"/>
              </w:rPr>
            </w:pPr>
            <w:proofErr w:type="spellStart"/>
            <w:proofErr w:type="gramStart"/>
            <w:r w:rsidRPr="006109C2">
              <w:rPr>
                <w:sz w:val="20"/>
                <w:szCs w:val="20"/>
              </w:rPr>
              <w:t>Kyselina</w:t>
            </w:r>
            <w:proofErr w:type="spellEnd"/>
            <w:r w:rsidRPr="006109C2">
              <w:rPr>
                <w:sz w:val="20"/>
                <w:szCs w:val="20"/>
              </w:rPr>
              <w:t xml:space="preserve"> :</w:t>
            </w:r>
            <w:proofErr w:type="gramEnd"/>
            <w:r w:rsidRPr="006109C2">
              <w:rPr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sz w:val="20"/>
                <w:szCs w:val="20"/>
              </w:rPr>
              <w:t>Ortoftal</w:t>
            </w:r>
            <w:r w:rsidR="005F3414" w:rsidRPr="006109C2">
              <w:rPr>
                <w:sz w:val="20"/>
                <w:szCs w:val="20"/>
              </w:rPr>
              <w:t>ická</w:t>
            </w:r>
            <w:proofErr w:type="spellEnd"/>
          </w:p>
          <w:p w14:paraId="20C04DC0" w14:textId="0F7AF158" w:rsidR="00B24501" w:rsidRPr="00241E1E" w:rsidRDefault="67EAE652" w:rsidP="00530CB4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proofErr w:type="spellStart"/>
            <w:proofErr w:type="gramStart"/>
            <w:r w:rsidRPr="006109C2">
              <w:rPr>
                <w:sz w:val="20"/>
                <w:szCs w:val="20"/>
              </w:rPr>
              <w:t>Akcelerace</w:t>
            </w:r>
            <w:proofErr w:type="spellEnd"/>
            <w:r w:rsidRPr="006109C2">
              <w:rPr>
                <w:sz w:val="20"/>
                <w:szCs w:val="20"/>
              </w:rPr>
              <w:t xml:space="preserve"> :</w:t>
            </w:r>
            <w:proofErr w:type="gramEnd"/>
            <w:r w:rsidRPr="006109C2">
              <w:rPr>
                <w:sz w:val="20"/>
                <w:szCs w:val="20"/>
              </w:rPr>
              <w:t xml:space="preserve"> </w:t>
            </w:r>
            <w:proofErr w:type="spellStart"/>
            <w:r w:rsidR="00530CB4">
              <w:rPr>
                <w:sz w:val="20"/>
                <w:szCs w:val="20"/>
              </w:rPr>
              <w:t>ano</w:t>
            </w:r>
            <w:proofErr w:type="spellEnd"/>
          </w:p>
        </w:tc>
      </w:tr>
    </w:tbl>
    <w:p w14:paraId="487578C1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6A00E01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DA65675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14FB83F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A5C186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A205D1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02C33548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545FD40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1165A1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1B74A21D" w14:textId="7598B834" w:rsidR="00D947D8" w:rsidRPr="006109C2" w:rsidRDefault="006E72F1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Kalná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nafilaovělá</w:t>
            </w:r>
            <w:proofErr w:type="spellEnd"/>
          </w:p>
        </w:tc>
        <w:tc>
          <w:tcPr>
            <w:tcW w:w="2339" w:type="dxa"/>
            <w:vAlign w:val="center"/>
          </w:tcPr>
          <w:p w14:paraId="647BF718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6E72F1" w14:paraId="674A0E43" w14:textId="77777777" w:rsidTr="006E72F1">
        <w:trPr>
          <w:trHeight w:val="249"/>
        </w:trPr>
        <w:tc>
          <w:tcPr>
            <w:tcW w:w="2155" w:type="dxa"/>
            <w:vMerge w:val="restart"/>
            <w:vAlign w:val="center"/>
          </w:tcPr>
          <w:p w14:paraId="15DFAB4E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40BB7FE4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23960DF2" w14:textId="0D178AF1" w:rsidR="006E72F1" w:rsidRDefault="000151E2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E02B64">
              <w:rPr>
                <w:w w:val="105"/>
                <w:sz w:val="20"/>
                <w:szCs w:val="20"/>
              </w:rPr>
              <w:t>2</w:t>
            </w:r>
            <w:r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 xml:space="preserve">± </w:t>
            </w:r>
            <w:r w:rsidR="00497845">
              <w:rPr>
                <w:spacing w:val="-5"/>
                <w:w w:val="105"/>
                <w:sz w:val="20"/>
                <w:szCs w:val="20"/>
              </w:rPr>
              <w:t>2</w:t>
            </w:r>
            <w:r w:rsidR="006E72F1">
              <w:rPr>
                <w:spacing w:val="-5"/>
                <w:w w:val="105"/>
                <w:sz w:val="20"/>
                <w:szCs w:val="20"/>
              </w:rPr>
              <w:t>00</w:t>
            </w:r>
          </w:p>
          <w:p w14:paraId="74263347" w14:textId="15745A18" w:rsidR="006E72F1" w:rsidRPr="006E72F1" w:rsidRDefault="006E72F1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88A28BF" w14:textId="77777777" w:rsidR="006E72F1" w:rsidRPr="006109C2" w:rsidRDefault="006E72F1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6E72F1" w14:paraId="256F10E6" w14:textId="77777777" w:rsidTr="006E72F1">
        <w:trPr>
          <w:trHeight w:val="248"/>
        </w:trPr>
        <w:tc>
          <w:tcPr>
            <w:tcW w:w="2155" w:type="dxa"/>
            <w:vMerge/>
            <w:vAlign w:val="center"/>
          </w:tcPr>
          <w:p w14:paraId="73DA48B4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82414C8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pacing w:val="-5"/>
                <w:sz w:val="20"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5E45FBD8" w14:textId="6EE535D9" w:rsidR="006E72F1" w:rsidRDefault="00E02B64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</w:t>
            </w:r>
            <w:r w:rsidR="006E72F1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 w:rsidR="00497845">
              <w:rPr>
                <w:w w:val="105"/>
                <w:sz w:val="20"/>
                <w:szCs w:val="20"/>
              </w:rPr>
              <w:t>1</w:t>
            </w:r>
            <w:r>
              <w:rPr>
                <w:w w:val="105"/>
                <w:sz w:val="20"/>
                <w:szCs w:val="20"/>
              </w:rPr>
              <w:t>5</w:t>
            </w:r>
            <w:r w:rsidR="006E72F1">
              <w:rPr>
                <w:w w:val="105"/>
                <w:sz w:val="20"/>
                <w:szCs w:val="20"/>
              </w:rPr>
              <w:t>0</w:t>
            </w:r>
          </w:p>
          <w:p w14:paraId="3B3E0C02" w14:textId="0B8C8A97" w:rsidR="006E72F1" w:rsidRDefault="006E72F1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565F69EA" w14:textId="77777777" w:rsidR="006E72F1" w:rsidRPr="006109C2" w:rsidRDefault="006E72F1" w:rsidP="00311851">
            <w:pPr>
              <w:pStyle w:val="TableParagraph"/>
              <w:ind w:left="0"/>
              <w:rPr>
                <w:w w:val="90"/>
                <w:sz w:val="20"/>
                <w:szCs w:val="20"/>
              </w:rPr>
            </w:pPr>
          </w:p>
        </w:tc>
      </w:tr>
      <w:tr w:rsidR="00D947D8" w14:paraId="2EAF24C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12095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  <w:proofErr w:type="spellEnd"/>
          </w:p>
          <w:p w14:paraId="11FC2E43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12877EE8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31C5774" w14:textId="57139D66" w:rsidR="00D947D8" w:rsidRPr="006109C2" w:rsidRDefault="000151E2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02B64">
              <w:rPr>
                <w:w w:val="105"/>
                <w:sz w:val="20"/>
                <w:szCs w:val="20"/>
              </w:rPr>
              <w:t>0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3</w:t>
            </w:r>
          </w:p>
        </w:tc>
        <w:tc>
          <w:tcPr>
            <w:tcW w:w="2339" w:type="dxa"/>
            <w:vAlign w:val="center"/>
          </w:tcPr>
          <w:p w14:paraId="215400CB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FB70F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02255D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1042C18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6C078EB7" w14:textId="1E32DCD2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E02B64">
              <w:rPr>
                <w:sz w:val="20"/>
                <w:szCs w:val="20"/>
              </w:rPr>
              <w:t>0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0.02</w:t>
            </w:r>
          </w:p>
        </w:tc>
        <w:tc>
          <w:tcPr>
            <w:tcW w:w="2339" w:type="dxa"/>
            <w:vAlign w:val="center"/>
          </w:tcPr>
          <w:p w14:paraId="78FAFC8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D947D8" w14:paraId="53C5533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664EE23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</w:t>
            </w:r>
            <w:proofErr w:type="spellEnd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9109FDD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1DD1B163" w14:textId="4BB8E208" w:rsidR="00D947D8" w:rsidRPr="006109C2" w:rsidRDefault="00E02B64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30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339" w:type="dxa"/>
            <w:vAlign w:val="center"/>
          </w:tcPr>
          <w:p w14:paraId="108EDD1D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E02B64" w14:paraId="5F1EE26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787D6D5" w14:textId="10A12F06" w:rsidR="00E02B64" w:rsidRPr="00E02B64" w:rsidRDefault="00E02B64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Max. exoterm</w:t>
            </w:r>
            <w:r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4985B0" w14:textId="468D1C3B" w:rsidR="00E02B64" w:rsidRPr="006109C2" w:rsidRDefault="00E02B64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5C9AA8BF" w14:textId="27FF0D13" w:rsidR="00E02B64" w:rsidRDefault="00E02B64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145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5</w:t>
            </w:r>
          </w:p>
        </w:tc>
        <w:tc>
          <w:tcPr>
            <w:tcW w:w="2339" w:type="dxa"/>
            <w:vAlign w:val="center"/>
          </w:tcPr>
          <w:p w14:paraId="3448923C" w14:textId="1535F989" w:rsidR="00E02B64" w:rsidRPr="006109C2" w:rsidRDefault="00E02B6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ISO 584</w:t>
            </w:r>
          </w:p>
        </w:tc>
      </w:tr>
      <w:tr w:rsidR="00D947D8" w14:paraId="1D43E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4F864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>Doba</w:t>
            </w:r>
            <w:proofErr w:type="spellEnd"/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79DDEBAF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proofErr w:type="spellStart"/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51A79FBE" w14:textId="59C5DA5A" w:rsidR="00D947D8" w:rsidRPr="006109C2" w:rsidRDefault="00E02B64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339" w:type="dxa"/>
            <w:vAlign w:val="center"/>
          </w:tcPr>
          <w:p w14:paraId="26A82FF0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51ED789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508CD258" w14:textId="106D6532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E02B64">
              <w:rPr>
                <w:spacing w:val="-2"/>
              </w:rPr>
              <w:t>4</w:t>
            </w:r>
            <w:r w:rsidR="00752F0C">
              <w:rPr>
                <w:spacing w:val="-2"/>
              </w:rPr>
              <w:t xml:space="preserve"> </w:t>
            </w:r>
            <w:proofErr w:type="spellStart"/>
            <w:r w:rsidR="00752F0C">
              <w:rPr>
                <w:spacing w:val="-2"/>
              </w:rPr>
              <w:t>otáčky</w:t>
            </w:r>
            <w:proofErr w:type="spellEnd"/>
            <w:r w:rsidR="00752F0C">
              <w:rPr>
                <w:spacing w:val="-2"/>
              </w:rPr>
              <w:t xml:space="preserve"> </w:t>
            </w:r>
          </w:p>
          <w:p w14:paraId="456E577B" w14:textId="4546654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25</w:t>
            </w:r>
            <w:r>
              <w:t xml:space="preserve"> °C, </w:t>
            </w:r>
            <w:r w:rsidR="003721D2">
              <w:t>1 ml MEK-P (</w:t>
            </w:r>
            <w:proofErr w:type="spellStart"/>
            <w:r w:rsidR="003721D2">
              <w:t>Butanox</w:t>
            </w:r>
            <w:proofErr w:type="spellEnd"/>
            <w:r w:rsidR="003721D2">
              <w:t xml:space="preserve"> M60) </w:t>
            </w:r>
            <w:proofErr w:type="spellStart"/>
            <w:r w:rsidR="003721D2">
              <w:t>na</w:t>
            </w:r>
            <w:proofErr w:type="spellEnd"/>
            <w:r w:rsidR="003721D2">
              <w:t xml:space="preserve"> 100 g </w:t>
            </w:r>
            <w:proofErr w:type="spellStart"/>
            <w:r w:rsidR="003721D2">
              <w:t>vzorku</w:t>
            </w:r>
            <w:proofErr w:type="spellEnd"/>
          </w:p>
        </w:tc>
      </w:tr>
    </w:tbl>
    <w:p w14:paraId="7B3F720A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C06F094" w14:textId="77777777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proofErr w:type="spellStart"/>
      <w:r>
        <w:rPr>
          <w:rFonts w:ascii="Malgun Gothic"/>
          <w:b/>
          <w:bCs/>
          <w:spacing w:val="-2"/>
          <w:sz w:val="28"/>
          <w:szCs w:val="28"/>
        </w:rPr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  <w:proofErr w:type="spellEnd"/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1383F513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41483CDA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533DEE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37B98EC" w14:textId="77777777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07A657D3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  <w:proofErr w:type="spellEnd"/>
          </w:p>
        </w:tc>
      </w:tr>
      <w:tr w:rsidR="00B157BF" w14:paraId="58686CA3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85D8EF4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4841F13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24CEDABD" w14:textId="75CED865" w:rsidR="00B157BF" w:rsidRPr="00781E74" w:rsidRDefault="00E02B64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97845">
              <w:rPr>
                <w:sz w:val="20"/>
                <w:szCs w:val="20"/>
              </w:rPr>
              <w:t>0</w:t>
            </w:r>
            <w:r w:rsidR="00B157BF" w:rsidRPr="00781E74">
              <w:rPr>
                <w:rFonts w:hint="cs"/>
                <w:sz w:val="20"/>
                <w:szCs w:val="20"/>
              </w:rPr>
              <w:t xml:space="preserve"> </w:t>
            </w:r>
            <w:r w:rsidR="00B157BF"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 w:rsidR="00EF74D2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2EAA5AC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35B0BB06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391C90D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pružnosti</w:t>
            </w:r>
            <w:proofErr w:type="spellEnd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17ED69F7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proofErr w:type="spellStart"/>
            <w:r w:rsidRPr="00781E74">
              <w:rPr>
                <w:spacing w:val="-5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0A06E4C0" w14:textId="17E510E0" w:rsidR="00B157BF" w:rsidRPr="00781E74" w:rsidRDefault="00781E74" w:rsidP="00B157BF">
            <w:pPr>
              <w:pStyle w:val="TableParagraph"/>
              <w:spacing w:before="34"/>
              <w:ind w:right="7"/>
              <w:rPr>
                <w:sz w:val="20"/>
                <w:szCs w:val="20"/>
              </w:rPr>
            </w:pPr>
            <w:r w:rsidRPr="00781E74">
              <w:rPr>
                <w:w w:val="105"/>
                <w:sz w:val="20"/>
                <w:szCs w:val="20"/>
              </w:rPr>
              <w:t>3</w:t>
            </w:r>
            <w:r w:rsidR="00B157BF" w:rsidRPr="00781E74">
              <w:rPr>
                <w:w w:val="105"/>
                <w:sz w:val="20"/>
                <w:szCs w:val="20"/>
              </w:rPr>
              <w:t>,</w:t>
            </w:r>
            <w:r w:rsidR="00E02B64">
              <w:rPr>
                <w:w w:val="105"/>
                <w:sz w:val="20"/>
                <w:szCs w:val="20"/>
              </w:rPr>
              <w:t>7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 w:rsidR="00E02B64">
              <w:rPr>
                <w:spacing w:val="-5"/>
                <w:w w:val="105"/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4582602F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296A0C48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0EF27958" w14:textId="37B278D8" w:rsidR="000D586F" w:rsidRPr="000D586F" w:rsidRDefault="000D586F" w:rsidP="00B157BF">
            <w:pPr>
              <w:rPr>
                <w:rFonts w:ascii="Calibri" w:eastAsia="Malgun Gothic" w:hAnsi="Calibri" w:cs="Calibri"/>
                <w:b/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deformace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i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zlomení</w:t>
            </w:r>
            <w:proofErr w:type="spellEnd"/>
          </w:p>
        </w:tc>
        <w:tc>
          <w:tcPr>
            <w:tcW w:w="2263" w:type="dxa"/>
            <w:vAlign w:val="center"/>
          </w:tcPr>
          <w:p w14:paraId="0725CF02" w14:textId="0801FDCF" w:rsidR="000D586F" w:rsidRPr="00781E74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50832F61" w14:textId="3DBEB3F3" w:rsidR="000D586F" w:rsidRPr="00781E74" w:rsidRDefault="00E02B64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0D586F">
              <w:rPr>
                <w:w w:val="105"/>
                <w:sz w:val="20"/>
                <w:szCs w:val="20"/>
              </w:rPr>
              <w:t>.</w:t>
            </w:r>
            <w:r w:rsidR="00497845">
              <w:rPr>
                <w:w w:val="105"/>
                <w:sz w:val="20"/>
                <w:szCs w:val="20"/>
              </w:rPr>
              <w:t>5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>
              <w:rPr>
                <w:w w:val="105"/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53BD8A28" w14:textId="29FF11A6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7312BB9D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7D49BAF" w14:textId="19AF7D47" w:rsidR="000D586F" w:rsidRPr="000D586F" w:rsidRDefault="000D586F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Prodloužení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proofErr w:type="spellEnd"/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22654066" w14:textId="7C65BC38" w:rsidR="000D586F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216448E5" w14:textId="201596DF" w:rsidR="000D586F" w:rsidRPr="00781E74" w:rsidRDefault="000D586F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2.</w:t>
            </w:r>
            <w:r w:rsidR="00E02B64">
              <w:rPr>
                <w:w w:val="105"/>
                <w:sz w:val="20"/>
                <w:szCs w:val="20"/>
              </w:rPr>
              <w:t>0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0.2</w:t>
            </w:r>
          </w:p>
        </w:tc>
        <w:tc>
          <w:tcPr>
            <w:tcW w:w="2466" w:type="dxa"/>
            <w:vAlign w:val="center"/>
          </w:tcPr>
          <w:p w14:paraId="1F4D49BE" w14:textId="0548E2F3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74D5A2B8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8CB194B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2961E4C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4153177" w14:textId="60B9F9EA" w:rsidR="00B157BF" w:rsidRPr="00781E74" w:rsidRDefault="00497845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02B6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  <w:r w:rsidR="00B157BF" w:rsidRPr="00781E74">
              <w:rPr>
                <w:sz w:val="20"/>
                <w:szCs w:val="20"/>
              </w:rPr>
              <w:t xml:space="preserve"> ± 10</w:t>
            </w:r>
          </w:p>
        </w:tc>
        <w:tc>
          <w:tcPr>
            <w:tcW w:w="2466" w:type="dxa"/>
            <w:vAlign w:val="center"/>
          </w:tcPr>
          <w:p w14:paraId="0C174C45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01DC33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2D05AC4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E36D6A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proofErr w:type="spellStart"/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28D5F9D9" w14:textId="474F825B" w:rsidR="00B157BF" w:rsidRPr="00781E74" w:rsidRDefault="00E02B64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3.5 </w:t>
            </w:r>
            <w:r w:rsidR="00B157BF" w:rsidRPr="00781E74">
              <w:rPr>
                <w:sz w:val="20"/>
                <w:szCs w:val="20"/>
              </w:rPr>
              <w:t>± 0,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33DEB540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E2F47E0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7B6CB4F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proofErr w:type="spellEnd"/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A28BA4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08D3D93D" w14:textId="0D613BA0" w:rsidR="00B157BF" w:rsidRPr="00781E74" w:rsidRDefault="00E02B64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75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781E74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241B7A7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0D586F" w14:paraId="5518EDE6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4F3AA7DF" w14:textId="4FC7BCC7" w:rsidR="000D586F" w:rsidRPr="00781E74" w:rsidRDefault="000D586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0"/>
                <w:szCs w:val="20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Tvrdost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1846F0FA" w14:textId="7EBCBE32" w:rsidR="000D586F" w:rsidRPr="00781E74" w:rsidRDefault="000D586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74976DED" w14:textId="00E6AA0D" w:rsidR="000D586F" w:rsidRDefault="000D586F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497845">
              <w:rPr>
                <w:w w:val="105"/>
                <w:sz w:val="20"/>
                <w:szCs w:val="20"/>
              </w:rPr>
              <w:t>0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5</w:t>
            </w:r>
          </w:p>
        </w:tc>
        <w:tc>
          <w:tcPr>
            <w:tcW w:w="2466" w:type="dxa"/>
            <w:vAlign w:val="center"/>
          </w:tcPr>
          <w:p w14:paraId="70610565" w14:textId="63565B51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D2583</w:t>
            </w:r>
          </w:p>
        </w:tc>
      </w:tr>
      <w:tr w:rsidR="00B157BF" w14:paraId="4E27D227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1419EF7A" w14:textId="77777777" w:rsidR="00B157BF" w:rsidRPr="00781E74" w:rsidRDefault="00B157BF" w:rsidP="00B157BF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 xml:space="preserve">U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plně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vytvrzených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pryskyřic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rozvrh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tvrzení-24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20°C, 4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90°C</w:t>
            </w:r>
          </w:p>
          <w:p w14:paraId="4204D338" w14:textId="77777777" w:rsidR="00B157BF" w:rsidRPr="00781E74" w:rsidRDefault="00B157BF" w:rsidP="00B157BF">
            <w:pPr>
              <w:pStyle w:val="TableParagraph"/>
              <w:spacing w:before="91"/>
              <w:rPr>
                <w:color w:val="000000" w:themeColor="text1"/>
                <w:sz w:val="20"/>
                <w:szCs w:val="20"/>
                <w:vertAlign w:val="subscript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Rozvrh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tvrzení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– 24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hodin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20°C, 4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90°C, 3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120°C</w:t>
            </w:r>
          </w:p>
        </w:tc>
      </w:tr>
    </w:tbl>
    <w:p w14:paraId="68B5EE98" w14:textId="77777777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</w:p>
    <w:p w14:paraId="268F218D" w14:textId="77777777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</w:t>
      </w:r>
      <w:proofErr w:type="gramStart"/>
      <w:r w:rsidRPr="283B3D6A">
        <w:rPr>
          <w:rFonts w:ascii="Aptos" w:eastAsia="Aptos" w:hAnsi="Aptos" w:cs="Aptos"/>
          <w:lang w:val="cs-CZ"/>
        </w:rPr>
        <w:t>25°C</w:t>
      </w:r>
      <w:proofErr w:type="gramEnd"/>
      <w:r w:rsidRPr="283B3D6A">
        <w:rPr>
          <w:rFonts w:ascii="Aptos" w:eastAsia="Aptos" w:hAnsi="Aptos" w:cs="Aptos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5C06DA04" w14:textId="77777777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 xml:space="preserve">Další faktor ovlivňující životnost nenasycených polyesterových pryskyřic </w:t>
      </w:r>
      <w:proofErr w:type="spellStart"/>
      <w:r w:rsidRPr="283B3D6A">
        <w:rPr>
          <w:rFonts w:ascii="Aptos" w:eastAsia="Aptos" w:hAnsi="Aptos" w:cs="Aptos"/>
          <w:lang w:val="cs-CZ"/>
        </w:rPr>
        <w:t>obsahujícíh</w:t>
      </w:r>
      <w:proofErr w:type="spellEnd"/>
      <w:r w:rsidRPr="283B3D6A">
        <w:rPr>
          <w:rFonts w:ascii="Aptos" w:eastAsia="Aptos" w:hAnsi="Aptos" w:cs="Aptos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45E2BD8" w14:textId="77777777" w:rsid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64154347" w14:textId="3BC4DCA1" w:rsidR="00B157BF" w:rsidRP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EC2F29B" w14:textId="77777777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37E1E8CB" w14:textId="77777777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0AC8E55" w14:textId="04F96436" w:rsidR="006A2DE3" w:rsidRPr="006A2DE3" w:rsidRDefault="00B157BF" w:rsidP="006A2DE3">
      <w:pPr>
        <w:spacing w:before="36"/>
        <w:ind w:left="116"/>
        <w:rPr>
          <w:color w:val="0562C1"/>
          <w:spacing w:val="-2"/>
          <w:w w:val="105"/>
          <w:sz w:val="20"/>
          <w:u w:val="single" w:color="0562C1"/>
        </w:rPr>
        <w:sectPr w:rsidR="006A2DE3" w:rsidRPr="006A2DE3" w:rsidSect="00781E7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r>
        <w:rPr>
          <w:color w:val="0562C1"/>
          <w:spacing w:val="-2"/>
          <w:w w:val="105"/>
          <w:sz w:val="20"/>
          <w:u w:val="single" w:color="0562C1"/>
        </w:rPr>
        <w:t>http://www.eskim.com.tr/</w:t>
      </w:r>
    </w:p>
    <w:p w14:paraId="2727D10A" w14:textId="6658C70C" w:rsidR="008C57E1" w:rsidRPr="008C57E1" w:rsidRDefault="008C57E1" w:rsidP="008C57E1">
      <w:pPr>
        <w:tabs>
          <w:tab w:val="left" w:pos="2811"/>
        </w:tabs>
        <w:rPr>
          <w:sz w:val="20"/>
        </w:rPr>
      </w:pPr>
    </w:p>
    <w:sectPr w:rsidR="008C57E1" w:rsidRPr="008C57E1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506F6" w14:textId="77777777" w:rsidR="00343617" w:rsidRDefault="00343617">
      <w:r>
        <w:separator/>
      </w:r>
    </w:p>
  </w:endnote>
  <w:endnote w:type="continuationSeparator" w:id="0">
    <w:p w14:paraId="5B39C447" w14:textId="77777777" w:rsidR="00343617" w:rsidRDefault="0034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0922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C92BE5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65276" w14:textId="77777777" w:rsidR="00343617" w:rsidRDefault="00343617">
      <w:r>
        <w:separator/>
      </w:r>
    </w:p>
  </w:footnote>
  <w:footnote w:type="continuationSeparator" w:id="0">
    <w:p w14:paraId="7C0C8EEF" w14:textId="77777777" w:rsidR="00343617" w:rsidRDefault="00343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7E1C2" w14:textId="3DB7B80F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51E2">
      <w:rPr>
        <w:rFonts w:ascii="Aptos" w:eastAsia="Aptos" w:hAnsi="Aptos" w:cs="Aptos"/>
        <w:b/>
        <w:bCs/>
        <w:sz w:val="24"/>
        <w:szCs w:val="24"/>
        <w:lang w:val="cs-CZ"/>
      </w:rPr>
      <w:t>21</w:t>
    </w:r>
    <w:r w:rsidR="000D586F">
      <w:rPr>
        <w:rFonts w:ascii="Aptos" w:eastAsia="Aptos" w:hAnsi="Aptos" w:cs="Aptos"/>
        <w:b/>
        <w:bCs/>
        <w:sz w:val="24"/>
        <w:szCs w:val="24"/>
        <w:lang w:val="cs-CZ"/>
      </w:rPr>
      <w:t>4</w:t>
    </w:r>
    <w:r w:rsidR="00E02B64">
      <w:rPr>
        <w:rFonts w:ascii="Aptos" w:eastAsia="Aptos" w:hAnsi="Aptos" w:cs="Aptos"/>
        <w:b/>
        <w:bCs/>
        <w:sz w:val="24"/>
        <w:szCs w:val="24"/>
        <w:lang w:val="cs-CZ"/>
      </w:rPr>
      <w:t>3</w:t>
    </w:r>
  </w:p>
  <w:p w14:paraId="551C978E" w14:textId="63A83C7F" w:rsidR="00D947D8" w:rsidRDefault="00E02B6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ORTHO-DCPD TIXOTROPICKÝ </w:t>
    </w:r>
    <w:r w:rsidR="00497845">
      <w:rPr>
        <w:rFonts w:ascii="Aptos" w:eastAsia="Aptos" w:hAnsi="Aptos" w:cs="Aptos"/>
        <w:b/>
        <w:bCs/>
        <w:sz w:val="24"/>
        <w:szCs w:val="24"/>
        <w:lang w:val="cs-CZ"/>
      </w:rPr>
      <w:t>POLYESTER</w:t>
    </w:r>
    <w:r>
      <w:rPr>
        <w:rFonts w:ascii="Aptos" w:eastAsia="Aptos" w:hAnsi="Aptos" w:cs="Aptos"/>
        <w:b/>
        <w:bCs/>
        <w:sz w:val="24"/>
        <w:szCs w:val="24"/>
        <w:lang w:val="cs-CZ"/>
      </w:rPr>
      <w:t>, VLÁKNO</w:t>
    </w:r>
    <w:r>
      <w:t xml:space="preserve"> 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189D925" wp14:editId="305C442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6A32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5EB01CC1" wp14:editId="254C10F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54DB13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9355B7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4EF18B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E74"/>
    <w:rsid w:val="000151E2"/>
    <w:rsid w:val="00016348"/>
    <w:rsid w:val="00080B69"/>
    <w:rsid w:val="00084B60"/>
    <w:rsid w:val="00085FB0"/>
    <w:rsid w:val="000B21EE"/>
    <w:rsid w:val="000D586F"/>
    <w:rsid w:val="00125DED"/>
    <w:rsid w:val="001528A6"/>
    <w:rsid w:val="001B629B"/>
    <w:rsid w:val="001E1B2F"/>
    <w:rsid w:val="001F113A"/>
    <w:rsid w:val="002236BB"/>
    <w:rsid w:val="00241E1E"/>
    <w:rsid w:val="002556B3"/>
    <w:rsid w:val="00261A97"/>
    <w:rsid w:val="002F03F9"/>
    <w:rsid w:val="002F4603"/>
    <w:rsid w:val="00311851"/>
    <w:rsid w:val="00315420"/>
    <w:rsid w:val="00316453"/>
    <w:rsid w:val="00343220"/>
    <w:rsid w:val="00343617"/>
    <w:rsid w:val="003721D2"/>
    <w:rsid w:val="003743B9"/>
    <w:rsid w:val="0038189C"/>
    <w:rsid w:val="003B3DD3"/>
    <w:rsid w:val="003C6D59"/>
    <w:rsid w:val="00497845"/>
    <w:rsid w:val="00530CB4"/>
    <w:rsid w:val="00535373"/>
    <w:rsid w:val="0055748B"/>
    <w:rsid w:val="00585290"/>
    <w:rsid w:val="005923BD"/>
    <w:rsid w:val="005E4AB3"/>
    <w:rsid w:val="005F3414"/>
    <w:rsid w:val="006109C2"/>
    <w:rsid w:val="00634B8D"/>
    <w:rsid w:val="00681804"/>
    <w:rsid w:val="006A235E"/>
    <w:rsid w:val="006A2DE3"/>
    <w:rsid w:val="006E72F1"/>
    <w:rsid w:val="00741702"/>
    <w:rsid w:val="00752F0C"/>
    <w:rsid w:val="00753949"/>
    <w:rsid w:val="00781E74"/>
    <w:rsid w:val="008C57E1"/>
    <w:rsid w:val="009355B7"/>
    <w:rsid w:val="00953ABF"/>
    <w:rsid w:val="009571F8"/>
    <w:rsid w:val="00A045DD"/>
    <w:rsid w:val="00A264C2"/>
    <w:rsid w:val="00B07757"/>
    <w:rsid w:val="00B157BF"/>
    <w:rsid w:val="00B24501"/>
    <w:rsid w:val="00B304FA"/>
    <w:rsid w:val="00B71CD9"/>
    <w:rsid w:val="00B8161E"/>
    <w:rsid w:val="00C07C11"/>
    <w:rsid w:val="00C2339D"/>
    <w:rsid w:val="00C40AE0"/>
    <w:rsid w:val="00C7524A"/>
    <w:rsid w:val="00C90D40"/>
    <w:rsid w:val="00CA44C3"/>
    <w:rsid w:val="00CD56A3"/>
    <w:rsid w:val="00CE4134"/>
    <w:rsid w:val="00D43335"/>
    <w:rsid w:val="00D709A3"/>
    <w:rsid w:val="00D87F96"/>
    <w:rsid w:val="00D947D8"/>
    <w:rsid w:val="00D9713D"/>
    <w:rsid w:val="00DB3615"/>
    <w:rsid w:val="00DF4BCE"/>
    <w:rsid w:val="00E00F3C"/>
    <w:rsid w:val="00E02B64"/>
    <w:rsid w:val="00E44E5E"/>
    <w:rsid w:val="00E4549C"/>
    <w:rsid w:val="00EF74D2"/>
    <w:rsid w:val="00F11445"/>
    <w:rsid w:val="00F13F5A"/>
    <w:rsid w:val="00F27727"/>
    <w:rsid w:val="00F60286"/>
    <w:rsid w:val="00FC206C"/>
    <w:rsid w:val="00FC3662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354964"/>
  <w15:docId w15:val="{1124C832-AB25-944A-8E16-BF266D58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  <w:style w:type="paragraph" w:styleId="Revize">
    <w:name w:val="Revision"/>
    <w:hidden/>
    <w:uiPriority w:val="99"/>
    <w:semiHidden/>
    <w:rsid w:val="006A2DE3"/>
    <w:pPr>
      <w:widowControl/>
      <w:autoSpaceDE/>
      <w:autoSpaceDN/>
    </w:pPr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E02B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5</TotalTime>
  <Pages>3</Pages>
  <Words>330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2024-07-24T10:51:00Z</dcterms:created>
  <dcterms:modified xsi:type="dcterms:W3CDTF">2024-07-24T10:51:00Z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